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AFDA" w14:textId="5142E74A" w:rsidR="00B71107" w:rsidRPr="00C869DF" w:rsidRDefault="00B71107" w:rsidP="00054F59">
      <w:pPr>
        <w:ind w:right="43"/>
        <w:rPr>
          <w:lang w:val="nn-NO"/>
        </w:rPr>
      </w:pPr>
    </w:p>
    <w:p w14:paraId="13FA1BDC" w14:textId="77777777" w:rsidR="00B71107" w:rsidRPr="00C869DF" w:rsidRDefault="00B71107" w:rsidP="00054F59">
      <w:pPr>
        <w:ind w:right="43"/>
        <w:rPr>
          <w:lang w:val="nn-NO"/>
        </w:rPr>
      </w:pPr>
    </w:p>
    <w:p w14:paraId="3CAE295D" w14:textId="6C6A9BB1" w:rsidR="00B71107" w:rsidRPr="00C869DF" w:rsidRDefault="00B71107" w:rsidP="00054F59">
      <w:pPr>
        <w:ind w:right="43"/>
        <w:rPr>
          <w:b/>
          <w:sz w:val="32"/>
          <w:szCs w:val="32"/>
          <w:lang w:val="nn-NO"/>
        </w:rPr>
      </w:pPr>
      <w:r w:rsidRPr="00C869DF">
        <w:rPr>
          <w:b/>
          <w:sz w:val="32"/>
          <w:szCs w:val="32"/>
          <w:lang w:val="nn-NO"/>
        </w:rPr>
        <w:t>Innkalling til årsmøte 20</w:t>
      </w:r>
      <w:r w:rsidR="00825B9D">
        <w:rPr>
          <w:b/>
          <w:sz w:val="32"/>
          <w:szCs w:val="32"/>
          <w:lang w:val="nn-NO"/>
        </w:rPr>
        <w:t>2</w:t>
      </w:r>
      <w:r w:rsidR="008E4E7C">
        <w:rPr>
          <w:b/>
          <w:sz w:val="32"/>
          <w:szCs w:val="32"/>
          <w:lang w:val="nn-NO"/>
        </w:rPr>
        <w:t>6</w:t>
      </w:r>
      <w:r w:rsidRPr="00C869DF">
        <w:rPr>
          <w:b/>
          <w:sz w:val="32"/>
          <w:szCs w:val="32"/>
          <w:lang w:val="nn-NO"/>
        </w:rPr>
        <w:t xml:space="preserve"> i Luster Frivilligsentral</w:t>
      </w:r>
    </w:p>
    <w:p w14:paraId="0075B61F" w14:textId="77777777" w:rsidR="00B71107" w:rsidRPr="00C869DF" w:rsidRDefault="00B71107" w:rsidP="00054F59">
      <w:pPr>
        <w:ind w:right="43"/>
        <w:rPr>
          <w:lang w:val="nn-NO"/>
        </w:rPr>
      </w:pPr>
    </w:p>
    <w:p w14:paraId="3ED874DD" w14:textId="2D3C88FA" w:rsidR="00B71107" w:rsidRPr="001B27C4" w:rsidRDefault="008E4E7C" w:rsidP="00054F59">
      <w:pPr>
        <w:ind w:right="43"/>
        <w:rPr>
          <w:sz w:val="28"/>
          <w:szCs w:val="28"/>
        </w:rPr>
      </w:pPr>
      <w:r>
        <w:rPr>
          <w:sz w:val="28"/>
          <w:szCs w:val="28"/>
        </w:rPr>
        <w:t>Gaupne ungdomsklubb</w:t>
      </w:r>
      <w:r w:rsidR="00B71107" w:rsidRPr="001B27C4">
        <w:rPr>
          <w:sz w:val="28"/>
          <w:szCs w:val="28"/>
        </w:rPr>
        <w:t xml:space="preserve">, </w:t>
      </w:r>
      <w:r w:rsidR="006734AC">
        <w:rPr>
          <w:sz w:val="28"/>
          <w:szCs w:val="28"/>
        </w:rPr>
        <w:t>tors</w:t>
      </w:r>
      <w:r w:rsidR="0013179E">
        <w:rPr>
          <w:sz w:val="28"/>
          <w:szCs w:val="28"/>
        </w:rPr>
        <w:t>dag</w:t>
      </w:r>
      <w:r w:rsidR="00B71107" w:rsidRPr="001B27C4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876922">
        <w:rPr>
          <w:sz w:val="28"/>
          <w:szCs w:val="28"/>
        </w:rPr>
        <w:t>.</w:t>
      </w:r>
      <w:r w:rsidR="0013179E">
        <w:rPr>
          <w:sz w:val="28"/>
          <w:szCs w:val="28"/>
        </w:rPr>
        <w:t>mars</w:t>
      </w:r>
      <w:r w:rsidR="00B71107" w:rsidRPr="001B27C4">
        <w:rPr>
          <w:sz w:val="28"/>
          <w:szCs w:val="28"/>
        </w:rPr>
        <w:t xml:space="preserve"> kl. 1</w:t>
      </w:r>
      <w:r w:rsidR="00825B9D">
        <w:rPr>
          <w:sz w:val="28"/>
          <w:szCs w:val="28"/>
        </w:rPr>
        <w:t>6</w:t>
      </w:r>
      <w:r w:rsidR="00B71107" w:rsidRPr="001B27C4">
        <w:rPr>
          <w:sz w:val="28"/>
          <w:szCs w:val="28"/>
        </w:rPr>
        <w:t>.</w:t>
      </w:r>
      <w:r w:rsidR="0083441E">
        <w:rPr>
          <w:sz w:val="28"/>
          <w:szCs w:val="28"/>
        </w:rPr>
        <w:t>00</w:t>
      </w:r>
      <w:r w:rsidR="00B71107" w:rsidRPr="001B27C4">
        <w:rPr>
          <w:sz w:val="28"/>
          <w:szCs w:val="28"/>
        </w:rPr>
        <w:t>.</w:t>
      </w:r>
    </w:p>
    <w:p w14:paraId="11082592" w14:textId="77777777" w:rsidR="00B71107" w:rsidRDefault="00B71107" w:rsidP="00054F59">
      <w:pPr>
        <w:ind w:right="43"/>
      </w:pPr>
    </w:p>
    <w:p w14:paraId="00960478" w14:textId="77777777" w:rsidR="00B71107" w:rsidRPr="00C869DF" w:rsidRDefault="00B71107" w:rsidP="00054F59">
      <w:pPr>
        <w:ind w:right="43"/>
        <w:rPr>
          <w:u w:val="single"/>
          <w:lang w:val="nn-NO"/>
        </w:rPr>
      </w:pPr>
      <w:r w:rsidRPr="00C869DF">
        <w:rPr>
          <w:u w:val="single"/>
          <w:lang w:val="nn-NO"/>
        </w:rPr>
        <w:t>Saksliste:</w:t>
      </w:r>
    </w:p>
    <w:p w14:paraId="16362C70" w14:textId="77777777" w:rsidR="00B71107" w:rsidRPr="00C869DF" w:rsidRDefault="001B27C4" w:rsidP="00054F59">
      <w:pPr>
        <w:ind w:right="43"/>
        <w:rPr>
          <w:lang w:val="nn-NO"/>
        </w:rPr>
      </w:pPr>
      <w:r w:rsidRPr="00C869DF">
        <w:rPr>
          <w:lang w:val="nn-NO"/>
        </w:rPr>
        <w:t xml:space="preserve">1. </w:t>
      </w:r>
      <w:r w:rsidR="00B71107" w:rsidRPr="00C869DF">
        <w:rPr>
          <w:lang w:val="nn-NO"/>
        </w:rPr>
        <w:t>Konstituering av årsmøtet.</w:t>
      </w:r>
    </w:p>
    <w:p w14:paraId="37538B0C" w14:textId="77777777" w:rsidR="00B71107" w:rsidRPr="00C869DF" w:rsidRDefault="00B71107" w:rsidP="00054F59">
      <w:pPr>
        <w:ind w:right="43"/>
        <w:rPr>
          <w:lang w:val="nn-NO"/>
        </w:rPr>
      </w:pPr>
      <w:r w:rsidRPr="00C869DF">
        <w:rPr>
          <w:lang w:val="nn-NO"/>
        </w:rPr>
        <w:tab/>
        <w:t>- val av møteleiar og skrivar.</w:t>
      </w:r>
    </w:p>
    <w:p w14:paraId="1B0A1FD8" w14:textId="77777777" w:rsidR="00B71107" w:rsidRPr="00C869DF" w:rsidRDefault="00B71107" w:rsidP="00054F59">
      <w:pPr>
        <w:ind w:right="43"/>
        <w:rPr>
          <w:lang w:val="nn-NO"/>
        </w:rPr>
      </w:pPr>
      <w:r w:rsidRPr="00C869DF">
        <w:rPr>
          <w:lang w:val="nn-NO"/>
        </w:rPr>
        <w:tab/>
        <w:t>- val av 2 personar til å underteikne protokollen.</w:t>
      </w:r>
    </w:p>
    <w:p w14:paraId="6E746068" w14:textId="77777777" w:rsidR="00B71107" w:rsidRPr="00C869DF" w:rsidRDefault="00B71107" w:rsidP="00054F59">
      <w:pPr>
        <w:ind w:right="43"/>
        <w:rPr>
          <w:lang w:val="nn-NO"/>
        </w:rPr>
      </w:pPr>
    </w:p>
    <w:p w14:paraId="01A365CE" w14:textId="77777777" w:rsidR="00B71107" w:rsidRPr="00C869DF" w:rsidRDefault="001B27C4" w:rsidP="00054F59">
      <w:pPr>
        <w:ind w:right="43"/>
        <w:rPr>
          <w:lang w:val="nn-NO"/>
        </w:rPr>
      </w:pPr>
      <w:r w:rsidRPr="00C869DF">
        <w:rPr>
          <w:lang w:val="nn-NO"/>
        </w:rPr>
        <w:t xml:space="preserve">2. </w:t>
      </w:r>
      <w:r w:rsidR="00B71107" w:rsidRPr="00C869DF">
        <w:rPr>
          <w:lang w:val="nn-NO"/>
        </w:rPr>
        <w:t>Godkjenning av innkalling.</w:t>
      </w:r>
    </w:p>
    <w:p w14:paraId="7485323A" w14:textId="77777777" w:rsidR="00B71107" w:rsidRPr="00C869DF" w:rsidRDefault="00B71107" w:rsidP="00054F59">
      <w:pPr>
        <w:ind w:right="43"/>
        <w:rPr>
          <w:lang w:val="nn-NO"/>
        </w:rPr>
      </w:pPr>
    </w:p>
    <w:p w14:paraId="34E4C339" w14:textId="77777777" w:rsidR="00B71107" w:rsidRPr="00C869DF" w:rsidRDefault="00B71107" w:rsidP="00054F59">
      <w:pPr>
        <w:ind w:right="43"/>
        <w:rPr>
          <w:lang w:val="nn-NO"/>
        </w:rPr>
      </w:pPr>
      <w:r w:rsidRPr="00C869DF">
        <w:rPr>
          <w:lang w:val="nn-NO"/>
        </w:rPr>
        <w:t>3. Godkjenning av årsmelding og rekneskap (eigarane har stemmerett).</w:t>
      </w:r>
    </w:p>
    <w:p w14:paraId="47223327" w14:textId="77777777" w:rsidR="00B71107" w:rsidRPr="00C869DF" w:rsidRDefault="00B71107" w:rsidP="00054F59">
      <w:pPr>
        <w:ind w:right="43"/>
        <w:rPr>
          <w:lang w:val="nn-NO"/>
        </w:rPr>
      </w:pPr>
    </w:p>
    <w:p w14:paraId="06114A05" w14:textId="77777777" w:rsidR="00B71107" w:rsidRPr="00C869DF" w:rsidRDefault="00B71107" w:rsidP="00054F59">
      <w:pPr>
        <w:ind w:right="43"/>
        <w:rPr>
          <w:lang w:val="nn-NO"/>
        </w:rPr>
      </w:pPr>
      <w:r w:rsidRPr="00C869DF">
        <w:rPr>
          <w:lang w:val="nn-NO"/>
        </w:rPr>
        <w:t>4. Godkjenning av  revisjonsmelding.</w:t>
      </w:r>
    </w:p>
    <w:p w14:paraId="6051560A" w14:textId="77777777" w:rsidR="00B71107" w:rsidRPr="00C869DF" w:rsidRDefault="00B71107" w:rsidP="00054F59">
      <w:pPr>
        <w:ind w:right="43"/>
        <w:rPr>
          <w:lang w:val="nn-NO"/>
        </w:rPr>
      </w:pPr>
    </w:p>
    <w:p w14:paraId="2B5EAEA0" w14:textId="77777777" w:rsidR="00B71107" w:rsidRPr="00C869DF" w:rsidRDefault="00B71107" w:rsidP="00054F59">
      <w:pPr>
        <w:ind w:right="43"/>
        <w:rPr>
          <w:lang w:val="nn-NO"/>
        </w:rPr>
      </w:pPr>
      <w:r w:rsidRPr="00C869DF">
        <w:rPr>
          <w:lang w:val="nn-NO"/>
        </w:rPr>
        <w:t>5. Godkjenning budsjett.</w:t>
      </w:r>
    </w:p>
    <w:p w14:paraId="6A5E06AA" w14:textId="77777777" w:rsidR="00B71107" w:rsidRPr="00C869DF" w:rsidRDefault="00B71107" w:rsidP="00054F59">
      <w:pPr>
        <w:ind w:right="43"/>
        <w:rPr>
          <w:lang w:val="nn-NO"/>
        </w:rPr>
      </w:pPr>
    </w:p>
    <w:p w14:paraId="3432A018" w14:textId="4536F49B" w:rsidR="00B71107" w:rsidRDefault="00B71107" w:rsidP="00054F59">
      <w:pPr>
        <w:ind w:right="43"/>
        <w:rPr>
          <w:lang w:val="nn-NO"/>
        </w:rPr>
      </w:pPr>
      <w:r w:rsidRPr="00C869DF">
        <w:rPr>
          <w:lang w:val="nn-NO"/>
        </w:rPr>
        <w:t>6. Innkomne saker.</w:t>
      </w:r>
    </w:p>
    <w:p w14:paraId="6852BDD7" w14:textId="4949D1A6" w:rsidR="00386C16" w:rsidRDefault="00386C16" w:rsidP="00054F59">
      <w:pPr>
        <w:ind w:right="43"/>
        <w:rPr>
          <w:lang w:val="nn-NO"/>
        </w:rPr>
      </w:pPr>
    </w:p>
    <w:p w14:paraId="1B439C81" w14:textId="6FA5AD9A" w:rsidR="001B27C4" w:rsidRPr="00C869DF" w:rsidRDefault="00083A73" w:rsidP="00054F59">
      <w:pPr>
        <w:ind w:right="43"/>
        <w:rPr>
          <w:lang w:val="nn-NO"/>
        </w:rPr>
      </w:pPr>
      <w:r>
        <w:rPr>
          <w:lang w:val="nn-NO"/>
        </w:rPr>
        <w:t>7</w:t>
      </w:r>
      <w:r w:rsidR="001B27C4" w:rsidRPr="00C869DF">
        <w:rPr>
          <w:lang w:val="nn-NO"/>
        </w:rPr>
        <w:t>. Val.</w:t>
      </w:r>
    </w:p>
    <w:p w14:paraId="0BD7CE1E" w14:textId="77777777" w:rsidR="001B27C4" w:rsidRPr="00C869DF" w:rsidRDefault="001B27C4" w:rsidP="00054F59">
      <w:pPr>
        <w:ind w:right="43"/>
        <w:rPr>
          <w:lang w:val="nn-NO"/>
        </w:rPr>
      </w:pPr>
    </w:p>
    <w:p w14:paraId="50DCAA92" w14:textId="5E62F4E5" w:rsidR="001B27C4" w:rsidRPr="00C869DF" w:rsidRDefault="001B27C4" w:rsidP="00054F59">
      <w:pPr>
        <w:ind w:right="43"/>
        <w:rPr>
          <w:lang w:val="nn-NO"/>
        </w:rPr>
      </w:pPr>
      <w:r w:rsidRPr="00C869DF">
        <w:rPr>
          <w:lang w:val="nn-NO"/>
        </w:rPr>
        <w:t>Enkel servering!</w:t>
      </w:r>
    </w:p>
    <w:p w14:paraId="3C887F20" w14:textId="77777777" w:rsidR="001B27C4" w:rsidRPr="00C869DF" w:rsidRDefault="001B27C4" w:rsidP="00054F59">
      <w:pPr>
        <w:ind w:right="43"/>
        <w:rPr>
          <w:lang w:val="nn-NO"/>
        </w:rPr>
      </w:pPr>
    </w:p>
    <w:p w14:paraId="5B81D187" w14:textId="77777777" w:rsidR="001B27C4" w:rsidRPr="00C869DF" w:rsidRDefault="001B27C4" w:rsidP="00054F59">
      <w:pPr>
        <w:ind w:right="43"/>
        <w:rPr>
          <w:lang w:val="nn-NO"/>
        </w:rPr>
      </w:pPr>
    </w:p>
    <w:p w14:paraId="02CBDA15" w14:textId="285D6641" w:rsidR="001B27C4" w:rsidRDefault="001B27C4" w:rsidP="00054F59">
      <w:pPr>
        <w:ind w:right="43"/>
      </w:pPr>
      <w:r>
        <w:t xml:space="preserve">Gaupne, </w:t>
      </w:r>
      <w:r w:rsidR="008E4E7C">
        <w:t>3</w:t>
      </w:r>
      <w:r w:rsidR="006734AC">
        <w:t>.</w:t>
      </w:r>
      <w:r w:rsidR="008E4E7C">
        <w:t>februar</w:t>
      </w:r>
      <w:r w:rsidR="00876922">
        <w:t xml:space="preserve"> 202</w:t>
      </w:r>
      <w:r w:rsidR="008E4E7C">
        <w:t>6</w:t>
      </w:r>
    </w:p>
    <w:p w14:paraId="617A0675" w14:textId="77777777" w:rsidR="001B27C4" w:rsidRDefault="001B27C4" w:rsidP="00054F59">
      <w:pPr>
        <w:ind w:right="43"/>
      </w:pPr>
    </w:p>
    <w:p w14:paraId="2156A481" w14:textId="77777777" w:rsidR="001B27C4" w:rsidRDefault="001B27C4" w:rsidP="00054F59">
      <w:pPr>
        <w:ind w:right="43"/>
      </w:pPr>
      <w:r>
        <w:t>På vegne av styret</w:t>
      </w:r>
    </w:p>
    <w:p w14:paraId="13F1A5DC" w14:textId="77777777" w:rsidR="001B27C4" w:rsidRDefault="001B27C4" w:rsidP="00054F59">
      <w:pPr>
        <w:ind w:right="43"/>
      </w:pPr>
    </w:p>
    <w:p w14:paraId="387496DB" w14:textId="77777777" w:rsidR="001B27C4" w:rsidRDefault="001B27C4" w:rsidP="00054F59">
      <w:pPr>
        <w:ind w:right="43"/>
      </w:pPr>
      <w:r>
        <w:t>Anita Kjørlaug</w:t>
      </w:r>
    </w:p>
    <w:p w14:paraId="6BCC104B" w14:textId="77777777" w:rsidR="001B27C4" w:rsidRDefault="001B27C4" w:rsidP="00054F59">
      <w:pPr>
        <w:ind w:right="43"/>
      </w:pPr>
      <w:r>
        <w:t>dagleg leiar</w:t>
      </w:r>
    </w:p>
    <w:p w14:paraId="0E9A0B0E" w14:textId="77777777" w:rsidR="00B71107" w:rsidRDefault="00B71107" w:rsidP="00054F59">
      <w:pPr>
        <w:ind w:right="43"/>
      </w:pPr>
    </w:p>
    <w:p w14:paraId="46A6CAAA" w14:textId="77777777" w:rsidR="00B71107" w:rsidRDefault="00B71107" w:rsidP="00054F59">
      <w:pPr>
        <w:ind w:right="43"/>
      </w:pPr>
    </w:p>
    <w:sectPr w:rsidR="00B71107" w:rsidSect="00966476">
      <w:headerReference w:type="even" r:id="rId6"/>
      <w:headerReference w:type="default" r:id="rId7"/>
      <w:footerReference w:type="default" r:id="rId8"/>
      <w:headerReference w:type="first" r:id="rId9"/>
      <w:pgSz w:w="11900" w:h="16840"/>
      <w:pgMar w:top="3119" w:right="418" w:bottom="1440" w:left="709" w:header="274" w:footer="5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D5C59" w14:textId="77777777" w:rsidR="005D3648" w:rsidRDefault="005D3648">
      <w:r>
        <w:separator/>
      </w:r>
    </w:p>
  </w:endnote>
  <w:endnote w:type="continuationSeparator" w:id="0">
    <w:p w14:paraId="41E817C8" w14:textId="77777777" w:rsidR="005D3648" w:rsidRDefault="005D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2F39D" w14:textId="77777777" w:rsidR="00054F59" w:rsidRDefault="003863F4" w:rsidP="00054F59">
    <w:pPr>
      <w:pStyle w:val="BasicParagraph"/>
      <w:ind w:right="-1481"/>
      <w:rPr>
        <w:rFonts w:ascii="HelveticaNeue" w:hAnsi="HelveticaNeue" w:cs="HelveticaNeue"/>
        <w:color w:val="656565"/>
        <w:sz w:val="20"/>
        <w:szCs w:val="20"/>
      </w:rPr>
    </w:pPr>
    <w:r>
      <w:rPr>
        <w:rFonts w:ascii="HelveticaNeue" w:hAnsi="HelveticaNeue" w:cs="HelveticaNeue"/>
        <w:noProof/>
        <w:color w:val="656565"/>
        <w:sz w:val="20"/>
        <w:szCs w:val="20"/>
        <w:lang w:val="nb-NO" w:eastAsia="nb-NO" w:bidi="ar-SA"/>
      </w:rPr>
      <w:drawing>
        <wp:anchor distT="0" distB="0" distL="114300" distR="114300" simplePos="0" relativeHeight="251658240" behindDoc="1" locked="0" layoutInCell="1" allowOverlap="1" wp14:anchorId="49FAE3BD" wp14:editId="38FFAA3F">
          <wp:simplePos x="0" y="0"/>
          <wp:positionH relativeFrom="column">
            <wp:posOffset>3830320</wp:posOffset>
          </wp:positionH>
          <wp:positionV relativeFrom="paragraph">
            <wp:posOffset>-1132205</wp:posOffset>
          </wp:positionV>
          <wp:extent cx="2781300" cy="2400300"/>
          <wp:effectExtent l="0" t="0" r="0" b="0"/>
          <wp:wrapNone/>
          <wp:docPr id="9" name="Bilde 9" descr="vannmerke_brev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vannmerke_brev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240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A8BECD" w14:textId="7E29D116" w:rsidR="00B510C3" w:rsidRPr="001C4308" w:rsidRDefault="00EE2A9A" w:rsidP="003863F4">
    <w:pPr>
      <w:pStyle w:val="BasicParagraph"/>
      <w:ind w:left="7200" w:firstLine="720"/>
      <w:rPr>
        <w:rFonts w:ascii="Arial" w:hAnsi="Arial" w:cs="HelveticaNeue"/>
        <w:color w:val="70AD47" w:themeColor="accent6"/>
        <w:sz w:val="16"/>
        <w:szCs w:val="16"/>
        <w:lang w:val="nn-NO"/>
      </w:rPr>
    </w:pPr>
    <w:r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>A:</w:t>
    </w:r>
    <w:r w:rsidR="003863F4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 xml:space="preserve"> </w:t>
    </w:r>
    <w:proofErr w:type="spellStart"/>
    <w:r w:rsidR="00825B9D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>Friskhuset</w:t>
    </w:r>
    <w:proofErr w:type="spellEnd"/>
  </w:p>
  <w:p w14:paraId="4FACA679" w14:textId="3C92D31D" w:rsidR="00054F59" w:rsidRPr="001C4308" w:rsidRDefault="003863F4" w:rsidP="003863F4">
    <w:pPr>
      <w:pStyle w:val="BasicParagraph"/>
      <w:ind w:left="7920" w:firstLine="18"/>
      <w:rPr>
        <w:rFonts w:ascii="Arial" w:hAnsi="Arial" w:cs="HelveticaNeue"/>
        <w:color w:val="70AD47" w:themeColor="accent6"/>
        <w:sz w:val="16"/>
        <w:szCs w:val="16"/>
        <w:lang w:val="nn-NO"/>
      </w:rPr>
    </w:pPr>
    <w:r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 xml:space="preserve">    </w:t>
    </w:r>
    <w:proofErr w:type="spellStart"/>
    <w:r w:rsidR="00825B9D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>Øyagata</w:t>
    </w:r>
    <w:proofErr w:type="spellEnd"/>
    <w:r w:rsidR="00825B9D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 xml:space="preserve"> 16</w:t>
    </w:r>
    <w:r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 xml:space="preserve">, </w:t>
    </w:r>
    <w:r w:rsidR="00B510C3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>6868 Gaupne</w:t>
    </w:r>
    <w:r w:rsidR="00EE2A9A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 xml:space="preserve"> </w:t>
    </w:r>
  </w:p>
  <w:p w14:paraId="2D7B4E4B" w14:textId="77777777" w:rsidR="003863F4" w:rsidRPr="001C4308" w:rsidRDefault="00750769" w:rsidP="00750769">
    <w:pPr>
      <w:pStyle w:val="BasicParagraph"/>
      <w:tabs>
        <w:tab w:val="left" w:pos="8355"/>
      </w:tabs>
      <w:ind w:left="7920" w:firstLine="18"/>
      <w:rPr>
        <w:rFonts w:ascii="Arial" w:hAnsi="Arial" w:cs="HelveticaNeue"/>
        <w:color w:val="70AD47" w:themeColor="accent6"/>
        <w:sz w:val="16"/>
        <w:szCs w:val="16"/>
        <w:lang w:val="nn-NO"/>
      </w:rPr>
    </w:pPr>
    <w:r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ab/>
    </w:r>
  </w:p>
  <w:p w14:paraId="6E776105" w14:textId="77777777" w:rsidR="00054F59" w:rsidRPr="001C4308" w:rsidRDefault="00750769" w:rsidP="00054F59">
    <w:pPr>
      <w:pStyle w:val="BasicParagraph"/>
      <w:ind w:left="7938" w:right="-1481"/>
      <w:rPr>
        <w:rFonts w:ascii="Arial" w:hAnsi="Arial" w:cs="HelveticaNeue"/>
        <w:color w:val="808080"/>
        <w:sz w:val="16"/>
        <w:szCs w:val="16"/>
        <w:lang w:val="nn-NO"/>
      </w:rPr>
    </w:pPr>
    <w:r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 xml:space="preserve">T:         </w:t>
    </w:r>
    <w:r w:rsidR="003863F4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 xml:space="preserve">+47 </w:t>
    </w:r>
    <w:r w:rsidR="00B510C3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>45</w:t>
    </w:r>
    <w:r w:rsidR="003863F4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 xml:space="preserve"> </w:t>
    </w:r>
    <w:r w:rsidR="00B510C3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>66</w:t>
    </w:r>
    <w:r w:rsidR="003863F4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 xml:space="preserve"> </w:t>
    </w:r>
    <w:r w:rsidR="00B510C3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>59</w:t>
    </w:r>
    <w:r w:rsidR="003863F4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 xml:space="preserve"> </w:t>
    </w:r>
    <w:r w:rsidR="00B510C3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>54</w:t>
    </w:r>
    <w:r w:rsidR="00EE2A9A" w:rsidRPr="001C4308">
      <w:rPr>
        <w:rFonts w:ascii="HelveticaNeue" w:hAnsi="HelveticaNeue" w:cs="HelveticaNeue"/>
        <w:color w:val="70AD47" w:themeColor="accent6"/>
        <w:sz w:val="16"/>
        <w:szCs w:val="16"/>
        <w:lang w:val="nn-NO"/>
      </w:rPr>
      <w:br/>
    </w:r>
    <w:r w:rsidR="003863F4" w:rsidRPr="001C4308">
      <w:rPr>
        <w:rFonts w:ascii="Arial" w:hAnsi="Arial" w:cs="HelveticaNeue"/>
        <w:color w:val="70AD47" w:themeColor="accent6"/>
        <w:sz w:val="16"/>
        <w:szCs w:val="16"/>
        <w:lang w:val="nn-NO"/>
      </w:rPr>
      <w:t xml:space="preserve">E-post: </w:t>
    </w:r>
    <w:hyperlink r:id="rId2" w:history="1">
      <w:r w:rsidR="003863F4" w:rsidRPr="001C4308">
        <w:rPr>
          <w:rStyle w:val="Hyperkobling"/>
          <w:rFonts w:ascii="Arial" w:hAnsi="Arial" w:cs="HelveticaNeue"/>
          <w:sz w:val="16"/>
          <w:szCs w:val="16"/>
          <w:lang w:val="nn-NO"/>
        </w:rPr>
        <w:t>post@luster.frivilligsentral.no</w:t>
      </w:r>
    </w:hyperlink>
  </w:p>
  <w:p w14:paraId="74D1EB7C" w14:textId="77777777" w:rsidR="00054F59" w:rsidRPr="00750769" w:rsidRDefault="003863F4" w:rsidP="00054F59">
    <w:pPr>
      <w:pStyle w:val="BasicParagraph"/>
      <w:ind w:left="7938" w:right="-1481"/>
      <w:rPr>
        <w:rFonts w:ascii="Arial" w:hAnsi="Arial" w:cs="HelveticaNeue"/>
        <w:color w:val="808080"/>
        <w:sz w:val="16"/>
        <w:szCs w:val="16"/>
      </w:rPr>
    </w:pPr>
    <w:r w:rsidRPr="00750769">
      <w:rPr>
        <w:noProof/>
        <w:color w:val="70AD47" w:themeColor="accent6"/>
        <w:sz w:val="16"/>
        <w:szCs w:val="16"/>
        <w:lang w:val="nb-NO" w:eastAsia="nb-NO" w:bidi="ar-SA"/>
      </w:rPr>
      <w:drawing>
        <wp:anchor distT="0" distB="0" distL="114300" distR="114300" simplePos="0" relativeHeight="251659264" behindDoc="1" locked="0" layoutInCell="1" allowOverlap="1" wp14:anchorId="43330289" wp14:editId="16F51ED5">
          <wp:simplePos x="0" y="0"/>
          <wp:positionH relativeFrom="column">
            <wp:posOffset>-55880</wp:posOffset>
          </wp:positionH>
          <wp:positionV relativeFrom="paragraph">
            <wp:posOffset>155575</wp:posOffset>
          </wp:positionV>
          <wp:extent cx="3009900" cy="228600"/>
          <wp:effectExtent l="0" t="0" r="0" b="0"/>
          <wp:wrapNone/>
          <wp:docPr id="10" name="Bilde 10" descr="mote_mellom_menneske_nynor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ote_mellom_menneske_nynors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2A9A" w:rsidRPr="00750769">
      <w:rPr>
        <w:rFonts w:ascii="Arial" w:hAnsi="Arial" w:cs="HelveticaNeue"/>
        <w:color w:val="70AD47" w:themeColor="accent6"/>
        <w:sz w:val="16"/>
        <w:szCs w:val="16"/>
      </w:rPr>
      <w:t>Web:</w:t>
    </w:r>
    <w:r w:rsidR="00750769">
      <w:rPr>
        <w:rFonts w:ascii="Arial" w:hAnsi="Arial" w:cs="HelveticaNeue"/>
        <w:color w:val="7BC143"/>
        <w:sz w:val="16"/>
        <w:szCs w:val="16"/>
      </w:rPr>
      <w:t xml:space="preserve">    </w:t>
    </w:r>
    <w:hyperlink r:id="rId4" w:history="1">
      <w:r w:rsidRPr="00750769">
        <w:rPr>
          <w:rStyle w:val="Hyperkobling"/>
          <w:rFonts w:ascii="Arial" w:hAnsi="Arial" w:cs="HelveticaNeue"/>
          <w:sz w:val="16"/>
          <w:szCs w:val="16"/>
        </w:rPr>
        <w:t>www.luster.frivilligsentral.no</w:t>
      </w:r>
    </w:hyperlink>
  </w:p>
  <w:p w14:paraId="3443D8D4" w14:textId="77777777" w:rsidR="00054F59" w:rsidRPr="00750769" w:rsidRDefault="00EE2A9A" w:rsidP="00054F59">
    <w:pPr>
      <w:pStyle w:val="BasicParagraph"/>
      <w:ind w:left="7536" w:right="-1481" w:firstLine="384"/>
      <w:rPr>
        <w:rFonts w:ascii="Arial" w:hAnsi="Arial"/>
        <w:color w:val="70AD47" w:themeColor="accent6"/>
        <w:sz w:val="16"/>
        <w:szCs w:val="16"/>
      </w:rPr>
    </w:pPr>
    <w:proofErr w:type="spellStart"/>
    <w:r w:rsidRPr="00750769">
      <w:rPr>
        <w:rFonts w:ascii="Arial" w:hAnsi="Arial" w:cs="HelveticaNeue"/>
        <w:color w:val="70AD47" w:themeColor="accent6"/>
        <w:sz w:val="16"/>
        <w:szCs w:val="16"/>
      </w:rPr>
      <w:t>Org.Nr</w:t>
    </w:r>
    <w:proofErr w:type="spellEnd"/>
    <w:r w:rsidRPr="00750769">
      <w:rPr>
        <w:rFonts w:ascii="Arial" w:hAnsi="Arial" w:cs="HelveticaNeue"/>
        <w:color w:val="70AD47" w:themeColor="accent6"/>
        <w:sz w:val="16"/>
        <w:szCs w:val="16"/>
      </w:rPr>
      <w:t>.:</w:t>
    </w:r>
    <w:r w:rsidR="00750769">
      <w:rPr>
        <w:rFonts w:ascii="Arial" w:hAnsi="Arial" w:cs="HelveticaNeue"/>
        <w:color w:val="70AD47" w:themeColor="accent6"/>
        <w:sz w:val="16"/>
        <w:szCs w:val="16"/>
      </w:rPr>
      <w:t xml:space="preserve"> </w:t>
    </w:r>
    <w:r w:rsidR="003863F4" w:rsidRPr="00750769">
      <w:rPr>
        <w:rFonts w:ascii="Arial" w:hAnsi="Arial" w:cs="HelveticaNeue"/>
        <w:color w:val="70AD47" w:themeColor="accent6"/>
        <w:sz w:val="16"/>
        <w:szCs w:val="16"/>
      </w:rPr>
      <w:t>987</w:t>
    </w:r>
    <w:r w:rsidRPr="00750769">
      <w:rPr>
        <w:rFonts w:ascii="Arial" w:hAnsi="Arial" w:cs="HelveticaNeue"/>
        <w:color w:val="70AD47" w:themeColor="accent6"/>
        <w:sz w:val="16"/>
        <w:szCs w:val="16"/>
      </w:rPr>
      <w:t xml:space="preserve"> </w:t>
    </w:r>
    <w:r w:rsidR="003863F4" w:rsidRPr="00750769">
      <w:rPr>
        <w:rFonts w:ascii="Arial" w:hAnsi="Arial" w:cs="HelveticaNeue"/>
        <w:color w:val="70AD47" w:themeColor="accent6"/>
        <w:sz w:val="16"/>
        <w:szCs w:val="16"/>
      </w:rPr>
      <w:t>743</w:t>
    </w:r>
    <w:r w:rsidRPr="00750769">
      <w:rPr>
        <w:rFonts w:ascii="Arial" w:hAnsi="Arial" w:cs="HelveticaNeue"/>
        <w:color w:val="70AD47" w:themeColor="accent6"/>
        <w:sz w:val="16"/>
        <w:szCs w:val="16"/>
      </w:rPr>
      <w:t xml:space="preserve"> </w:t>
    </w:r>
    <w:r w:rsidR="003863F4" w:rsidRPr="00750769">
      <w:rPr>
        <w:rFonts w:ascii="Arial" w:hAnsi="Arial" w:cs="HelveticaNeue"/>
        <w:color w:val="70AD47" w:themeColor="accent6"/>
        <w:sz w:val="16"/>
        <w:szCs w:val="16"/>
      </w:rPr>
      <w:t>735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592F9" w14:textId="77777777" w:rsidR="005D3648" w:rsidRDefault="005D3648">
      <w:r>
        <w:separator/>
      </w:r>
    </w:p>
  </w:footnote>
  <w:footnote w:type="continuationSeparator" w:id="0">
    <w:p w14:paraId="7B5F0699" w14:textId="77777777" w:rsidR="005D3648" w:rsidRDefault="005D3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A45D" w14:textId="77777777" w:rsidR="00054F59" w:rsidRDefault="00000000">
    <w:pPr>
      <w:pStyle w:val="Topptekst"/>
    </w:pPr>
    <w:r>
      <w:rPr>
        <w:szCs w:val="20"/>
        <w:lang w:eastAsia="nb-NO"/>
      </w:rPr>
      <w:pict w14:anchorId="6F9144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9" type="#_x0000_t75" style="position:absolute;margin-left:0;margin-top:0;width:483.85pt;height:53.1pt;z-index:-251660288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C8940" w14:textId="1842395C" w:rsidR="00054F59" w:rsidRDefault="008E4E7C" w:rsidP="00054F59">
    <w:pPr>
      <w:pStyle w:val="Topptekst"/>
      <w:ind w:right="-99"/>
      <w:jc w:val="right"/>
    </w:pPr>
    <w:r>
      <w:rPr>
        <w:noProof/>
      </w:rPr>
      <w:drawing>
        <wp:inline distT="0" distB="0" distL="0" distR="0" wp14:anchorId="3F9F4DB2" wp14:editId="1F12FCB1">
          <wp:extent cx="2469069" cy="1685925"/>
          <wp:effectExtent l="0" t="0" r="0" b="0"/>
          <wp:docPr id="102455019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550193" name="Bilde 10245501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5601" cy="1710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0F03" w14:textId="77777777" w:rsidR="00054F59" w:rsidRDefault="00000000">
    <w:pPr>
      <w:pStyle w:val="Topptekst"/>
    </w:pPr>
    <w:r>
      <w:rPr>
        <w:szCs w:val="20"/>
        <w:lang w:eastAsia="nb-NO"/>
      </w:rPr>
      <w:pict w14:anchorId="54AC9B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0;margin-top:0;width:483.85pt;height:53.1pt;z-index:-251659264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0C3"/>
    <w:rsid w:val="0003635A"/>
    <w:rsid w:val="000500F5"/>
    <w:rsid w:val="00054F59"/>
    <w:rsid w:val="00082D14"/>
    <w:rsid w:val="00083A73"/>
    <w:rsid w:val="000D13D8"/>
    <w:rsid w:val="0013179E"/>
    <w:rsid w:val="00166297"/>
    <w:rsid w:val="001B27C4"/>
    <w:rsid w:val="001C4308"/>
    <w:rsid w:val="001C5EE2"/>
    <w:rsid w:val="003863F4"/>
    <w:rsid w:val="00386C16"/>
    <w:rsid w:val="004B629A"/>
    <w:rsid w:val="004D6095"/>
    <w:rsid w:val="005D3648"/>
    <w:rsid w:val="006734AC"/>
    <w:rsid w:val="006F65BB"/>
    <w:rsid w:val="00750769"/>
    <w:rsid w:val="007834A7"/>
    <w:rsid w:val="008061CE"/>
    <w:rsid w:val="00825B9D"/>
    <w:rsid w:val="0083441E"/>
    <w:rsid w:val="0084142F"/>
    <w:rsid w:val="00876922"/>
    <w:rsid w:val="008A345F"/>
    <w:rsid w:val="008A42E3"/>
    <w:rsid w:val="008E4E7C"/>
    <w:rsid w:val="00936CB9"/>
    <w:rsid w:val="00966476"/>
    <w:rsid w:val="00967A14"/>
    <w:rsid w:val="009848E2"/>
    <w:rsid w:val="009A5E1E"/>
    <w:rsid w:val="00AC0277"/>
    <w:rsid w:val="00B510C3"/>
    <w:rsid w:val="00B6754E"/>
    <w:rsid w:val="00B71107"/>
    <w:rsid w:val="00C0200A"/>
    <w:rsid w:val="00C869DF"/>
    <w:rsid w:val="00C95B37"/>
    <w:rsid w:val="00D4174C"/>
    <w:rsid w:val="00E52698"/>
    <w:rsid w:val="00EC0C9F"/>
    <w:rsid w:val="00EE2A9A"/>
    <w:rsid w:val="00EF12C7"/>
    <w:rsid w:val="00F02BAA"/>
    <w:rsid w:val="00F95C85"/>
    <w:rsid w:val="00FE2F25"/>
    <w:rsid w:val="00FE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EE1E5D"/>
  <w15:docId w15:val="{A698CF09-D4FD-4096-B72A-7C3DD6F9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1A592E"/>
  </w:style>
  <w:style w:type="character" w:styleId="Fotnotereferanse">
    <w:name w:val="footnote reference"/>
    <w:basedOn w:val="Standardskriftforavsnitt"/>
    <w:semiHidden/>
    <w:rsid w:val="001A592E"/>
    <w:rPr>
      <w:vertAlign w:val="superscript"/>
    </w:rPr>
  </w:style>
  <w:style w:type="paragraph" w:styleId="Topptekst">
    <w:name w:val="header"/>
    <w:basedOn w:val="Normal"/>
    <w:rsid w:val="001A592E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semiHidden/>
    <w:rsid w:val="001A592E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1A59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 w:bidi="en-US"/>
    </w:rPr>
  </w:style>
  <w:style w:type="character" w:styleId="Hyperkobling">
    <w:name w:val="Hyperlink"/>
    <w:basedOn w:val="Standardskriftforavsnitt"/>
    <w:uiPriority w:val="99"/>
    <w:unhideWhenUsed/>
    <w:rsid w:val="00386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file:///C:\Users\Luster%20Frivill\Documents\post@luster.frivilligsentral.no" TargetMode="External"/><Relationship Id="rId1" Type="http://schemas.openxmlformats.org/officeDocument/2006/relationships/image" Target="media/image3.jpeg"/><Relationship Id="rId4" Type="http://schemas.openxmlformats.org/officeDocument/2006/relationships/hyperlink" Target="http://www.luster.frivilligsentral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ster%20Frivill\Documents\00-LUSTER%20FRIVILLIGSENTRAL\3-WEB%20&#61474;%20DESIGN%20&#61474;%20LOGO\PROFIL-WEB\wordmal\frivilligsentral_wordmal_nynorsk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frivilligsentral_wordmal_nynorsk</Template>
  <TotalTime>3</TotalTime>
  <Pages>1</Pages>
  <Words>82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</CharactersWithSpaces>
  <SharedDoc>false</SharedDoc>
  <HLinks>
    <vt:vector size="30" baseType="variant">
      <vt:variant>
        <vt:i4>6095015</vt:i4>
      </vt:variant>
      <vt:variant>
        <vt:i4>1541</vt:i4>
      </vt:variant>
      <vt:variant>
        <vt:i4>1027</vt:i4>
      </vt:variant>
      <vt:variant>
        <vt:i4>1</vt:i4>
      </vt:variant>
      <vt:variant>
        <vt:lpwstr>logo_lokal_grønn_word_rgb</vt:lpwstr>
      </vt:variant>
      <vt:variant>
        <vt:lpwstr/>
      </vt:variant>
      <vt:variant>
        <vt:i4>6094886</vt:i4>
      </vt:variant>
      <vt:variant>
        <vt:i4>-1</vt:i4>
      </vt:variant>
      <vt:variant>
        <vt:i4>1029</vt:i4>
      </vt:variant>
      <vt:variant>
        <vt:i4>1</vt:i4>
      </vt:variant>
      <vt:variant>
        <vt:lpwstr>mote_mellom_mennesker</vt:lpwstr>
      </vt:variant>
      <vt:variant>
        <vt:lpwstr/>
      </vt:variant>
      <vt:variant>
        <vt:i4>6094886</vt:i4>
      </vt:variant>
      <vt:variant>
        <vt:i4>-1</vt:i4>
      </vt:variant>
      <vt:variant>
        <vt:i4>1030</vt:i4>
      </vt:variant>
      <vt:variant>
        <vt:i4>1</vt:i4>
      </vt:variant>
      <vt:variant>
        <vt:lpwstr>mote_mellom_mennesker</vt:lpwstr>
      </vt:variant>
      <vt:variant>
        <vt:lpwstr/>
      </vt:variant>
      <vt:variant>
        <vt:i4>7274536</vt:i4>
      </vt:variant>
      <vt:variant>
        <vt:i4>-1</vt:i4>
      </vt:variant>
      <vt:variant>
        <vt:i4>1033</vt:i4>
      </vt:variant>
      <vt:variant>
        <vt:i4>1</vt:i4>
      </vt:variant>
      <vt:variant>
        <vt:lpwstr>vannmerke_brevark</vt:lpwstr>
      </vt:variant>
      <vt:variant>
        <vt:lpwstr/>
      </vt:variant>
      <vt:variant>
        <vt:i4>1376319</vt:i4>
      </vt:variant>
      <vt:variant>
        <vt:i4>-1</vt:i4>
      </vt:variant>
      <vt:variant>
        <vt:i4>1034</vt:i4>
      </vt:variant>
      <vt:variant>
        <vt:i4>1</vt:i4>
      </vt:variant>
      <vt:variant>
        <vt:lpwstr>mote_mellom_menneske_nynorsk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Luster Frivill</dc:creator>
  <cp:keywords/>
  <dc:description/>
  <cp:lastModifiedBy>Anita Kjørlaug</cp:lastModifiedBy>
  <cp:revision>2</cp:revision>
  <cp:lastPrinted>2008-11-10T09:50:00Z</cp:lastPrinted>
  <dcterms:created xsi:type="dcterms:W3CDTF">2026-02-03T07:09:00Z</dcterms:created>
  <dcterms:modified xsi:type="dcterms:W3CDTF">2026-02-03T07:09:00Z</dcterms:modified>
</cp:coreProperties>
</file>